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"/>
        <w:gridCol w:w="1195"/>
        <w:gridCol w:w="943"/>
        <w:gridCol w:w="816"/>
        <w:gridCol w:w="871"/>
        <w:gridCol w:w="816"/>
        <w:gridCol w:w="3213"/>
        <w:gridCol w:w="950"/>
        <w:gridCol w:w="146"/>
      </w:tblGrid>
      <w:tr w:rsidR="00CF0BF3" w:rsidRPr="00CF0BF3" w14:paraId="31AD9E92" w14:textId="77777777" w:rsidTr="00CF0BF3">
        <w:trPr>
          <w:gridAfter w:val="1"/>
          <w:wAfter w:w="134" w:type="dxa"/>
          <w:trHeight w:val="35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30FD3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2B9F7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507EE" w14:textId="54A48352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lang w:eastAsia="cs-CZ" w:bidi="he-IL"/>
              </w:rPr>
            </w:pPr>
          </w:p>
          <w:tbl>
            <w:tblPr>
              <w:tblW w:w="803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03"/>
            </w:tblGrid>
            <w:tr w:rsidR="00CF0BF3" w:rsidRPr="00CF0BF3" w14:paraId="63F7A754" w14:textId="77777777" w:rsidTr="00CF0BF3">
              <w:trPr>
                <w:trHeight w:val="355"/>
                <w:tblCellSpacing w:w="0" w:type="dxa"/>
              </w:trPr>
              <w:tc>
                <w:tcPr>
                  <w:tcW w:w="8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AE2613" w14:textId="77777777" w:rsidR="00CF0BF3" w:rsidRPr="00CF0BF3" w:rsidRDefault="00CF0BF3" w:rsidP="00CF0BF3">
                  <w:pPr>
                    <w:spacing w:after="0" w:line="240" w:lineRule="auto"/>
                    <w:rPr>
                      <w:rFonts w:eastAsia="Times New Roman" w:cs="Calibri"/>
                      <w:color w:val="000000"/>
                      <w:lang w:eastAsia="cs-CZ" w:bidi="he-IL"/>
                    </w:rPr>
                  </w:pPr>
                </w:p>
              </w:tc>
            </w:tr>
          </w:tbl>
          <w:p w14:paraId="2EDB283E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3AD7D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35B85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ABF40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7F476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A103B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2E4B35D4" w14:textId="77777777" w:rsidTr="00CF0BF3">
        <w:trPr>
          <w:gridAfter w:val="1"/>
          <w:wAfter w:w="131" w:type="dxa"/>
          <w:trHeight w:val="415"/>
        </w:trPr>
        <w:tc>
          <w:tcPr>
            <w:tcW w:w="9523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A919AF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72"/>
                <w:szCs w:val="72"/>
                <w:lang w:eastAsia="cs-CZ" w:bidi="he-IL"/>
              </w:rPr>
            </w:pPr>
            <w:r w:rsidRPr="00CF0BF3">
              <w:rPr>
                <w:rFonts w:eastAsia="Times New Roman" w:cs="Calibri"/>
                <w:b/>
                <w:bCs/>
                <w:color w:val="000000"/>
                <w:sz w:val="72"/>
                <w:szCs w:val="72"/>
                <w:lang w:eastAsia="cs-CZ" w:bidi="he-IL"/>
              </w:rPr>
              <w:t xml:space="preserve">JÍDELNÍČEK </w:t>
            </w:r>
          </w:p>
        </w:tc>
      </w:tr>
      <w:tr w:rsidR="00CF0BF3" w:rsidRPr="00CF0BF3" w14:paraId="0AC9D249" w14:textId="77777777" w:rsidTr="00CF0BF3">
        <w:trPr>
          <w:gridAfter w:val="1"/>
          <w:wAfter w:w="134" w:type="dxa"/>
          <w:trHeight w:val="11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CC52F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72"/>
                <w:szCs w:val="72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05544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7EBDBF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422AB3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CBBFD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4C422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5237F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7F7C2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44C68C5E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4FB4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pondělí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7EA6C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8E3D0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86D56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8716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620CC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508BA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CA082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1DDAF985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03D6A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29.12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DA837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polévka: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3B3BFF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Zeleninový krém s krutony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95C68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x</w:t>
            </w:r>
          </w:p>
        </w:tc>
      </w:tr>
      <w:tr w:rsidR="00CF0BF3" w:rsidRPr="00CF0BF3" w14:paraId="2084D565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20FB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529D5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2928A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Obalovaný květák, brambor, tatarská omáčka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CA0E3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</w:t>
            </w:r>
          </w:p>
        </w:tc>
      </w:tr>
      <w:tr w:rsidR="00CF0BF3" w:rsidRPr="00CF0BF3" w14:paraId="111CB531" w14:textId="77777777" w:rsidTr="00CF0BF3">
        <w:trPr>
          <w:gridAfter w:val="1"/>
          <w:wAfter w:w="134" w:type="dxa"/>
          <w:trHeight w:val="188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FB4E9F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3F5D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FA146A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DF6E8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25F84C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36988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E44BCB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C65DC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5A6FD21E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FCD7A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úterý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A8F6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3BF9E0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EDB43A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281B91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B66550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598D85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10E4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10B6887F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CBA3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30.12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FB5DA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polévka: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0540C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Italská s těstovinou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520C3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</w:t>
            </w:r>
          </w:p>
        </w:tc>
      </w:tr>
      <w:tr w:rsidR="00CF0BF3" w:rsidRPr="00CF0BF3" w14:paraId="691603C3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9F37B1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286D0D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1EC46D8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Segedínský krůtí guláš, houskový knedlík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68C02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1.3</w:t>
            </w:r>
          </w:p>
        </w:tc>
      </w:tr>
      <w:tr w:rsidR="00CF0BF3" w:rsidRPr="00CF0BF3" w14:paraId="1F1B7529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9B4448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973BF9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3E493AD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30233FB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690FFBE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3B01AE0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603F111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41662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</w:tr>
      <w:tr w:rsidR="00CF0BF3" w:rsidRPr="00CF0BF3" w14:paraId="142B6B02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A6B4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středa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A2644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EDB768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A1F2CB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BF957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C93CCC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E2ECF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686BB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78865B9F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4F29B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31.12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1E12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polévka:</w:t>
            </w:r>
          </w:p>
        </w:tc>
        <w:tc>
          <w:tcPr>
            <w:tcW w:w="1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A5262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 xml:space="preserve">Brokolicová 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75C22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658B8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678E9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97C66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x</w:t>
            </w:r>
          </w:p>
        </w:tc>
      </w:tr>
      <w:tr w:rsidR="00CF0BF3" w:rsidRPr="00CF0BF3" w14:paraId="5A71E25B" w14:textId="77777777" w:rsidTr="00CF0BF3">
        <w:trPr>
          <w:gridAfter w:val="1"/>
          <w:wAfter w:w="132" w:type="dxa"/>
          <w:trHeight w:val="226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5EBA8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E607A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1927F6FF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Steak z tuňák v pikantní marocké omáčce, kuskus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B63D6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1.4</w:t>
            </w:r>
          </w:p>
        </w:tc>
      </w:tr>
      <w:tr w:rsidR="00CF0BF3" w:rsidRPr="00CF0BF3" w14:paraId="38435C3A" w14:textId="77777777" w:rsidTr="00CF0BF3">
        <w:trPr>
          <w:gridAfter w:val="1"/>
          <w:wAfter w:w="132" w:type="dxa"/>
          <w:trHeight w:val="146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05A030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F373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51FE7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5B73C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66D68A7C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5F85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čtvrtek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84B7DC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8E4ABC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D60A00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4A9E02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9C7DCE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9321D4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857B43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06C9B25D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BAC62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1.1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116AD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polévka: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FB3FA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86273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5AD86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 xml:space="preserve">  svátek </w:t>
            </w: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br/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E95B0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180FD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E5402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x</w:t>
            </w:r>
          </w:p>
        </w:tc>
      </w:tr>
      <w:tr w:rsidR="00CF0BF3" w:rsidRPr="00CF0BF3" w14:paraId="6BDFDFAE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CC40E7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E28A59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DE26D86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2907B88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x</w:t>
            </w:r>
          </w:p>
        </w:tc>
      </w:tr>
      <w:tr w:rsidR="00CF0BF3" w:rsidRPr="00CF0BF3" w14:paraId="1F7E2B68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94F6CC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CCA8D5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75BA1D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71AFFE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798BBA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F219FD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DBDA52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536CB5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49541F3D" w14:textId="77777777" w:rsidTr="00CF0BF3">
        <w:trPr>
          <w:gridAfter w:val="1"/>
          <w:wAfter w:w="134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3EB7B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pátek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D9817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06BFF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7BCD9B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8BA773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A3AF15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809D56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A483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  <w:tr w:rsidR="00CF0BF3" w:rsidRPr="00CF0BF3" w14:paraId="12902B1A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3F4558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2</w:t>
            </w:r>
            <w:r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.1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4272D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polévka: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F9389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Česnečka s krutony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BAC5C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</w:t>
            </w:r>
          </w:p>
        </w:tc>
      </w:tr>
      <w:tr w:rsidR="00CF0BF3" w:rsidRPr="00CF0BF3" w14:paraId="556570B6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D24A94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83EA35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BCAFF2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Falafel, hummus, tahina, izraelský salát, olivy, pita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6B5B3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</w:t>
            </w:r>
          </w:p>
        </w:tc>
      </w:tr>
      <w:tr w:rsidR="00CF0BF3" w:rsidRPr="00CF0BF3" w14:paraId="71AA6E05" w14:textId="77777777" w:rsidTr="00CF0BF3">
        <w:trPr>
          <w:gridAfter w:val="1"/>
          <w:wAfter w:w="131" w:type="dxa"/>
          <w:trHeight w:val="197"/>
        </w:trPr>
        <w:tc>
          <w:tcPr>
            <w:tcW w:w="9523" w:type="dxa"/>
            <w:gridSpan w:val="8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FA1EA68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32"/>
                <w:szCs w:val="32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32"/>
                <w:szCs w:val="32"/>
                <w:lang w:eastAsia="cs-CZ" w:bidi="he-IL"/>
              </w:rPr>
              <w:t>ŠABAT</w:t>
            </w:r>
          </w:p>
        </w:tc>
      </w:tr>
      <w:tr w:rsidR="00CF0BF3" w:rsidRPr="00CF0BF3" w14:paraId="5015FE19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BB8A4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večeře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74B1D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předkrm:</w:t>
            </w:r>
          </w:p>
        </w:tc>
        <w:tc>
          <w:tcPr>
            <w:tcW w:w="6593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961B7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Vajíčkový salát s uzený lososem a čerstvou oblohou a chalou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F67C94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1,3,10</w:t>
            </w:r>
          </w:p>
        </w:tc>
      </w:tr>
      <w:tr w:rsidR="00CF0BF3" w:rsidRPr="00CF0BF3" w14:paraId="1873C123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1F818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2.1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7A9F5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polévka: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FCB95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Kuřecí vývar s nudlemi a zeleninou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D1FA15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1.3</w:t>
            </w:r>
          </w:p>
        </w:tc>
      </w:tr>
      <w:tr w:rsidR="00CF0BF3" w:rsidRPr="00CF0BF3" w14:paraId="3EE4077F" w14:textId="77777777" w:rsidTr="00CF0BF3">
        <w:trPr>
          <w:gridAfter w:val="1"/>
          <w:wAfter w:w="132" w:type="dxa"/>
          <w:trHeight w:val="211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5167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FB6FEE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01C6BE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 xml:space="preserve">Pečené kuřecí stehno s </w:t>
            </w:r>
            <w:r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rýže</w:t>
            </w: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 xml:space="preserve"> a karamelizovanou mrkví s cibulkami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32333A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x</w:t>
            </w:r>
          </w:p>
        </w:tc>
      </w:tr>
      <w:tr w:rsidR="00CF0BF3" w:rsidRPr="00CF0BF3" w14:paraId="197F51B8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05B4B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lang w:eastAsia="cs-CZ" w:bidi="he-IL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B2304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cs-CZ" w:bidi="he-IL"/>
              </w:rPr>
            </w:pP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B10F8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Salát a zákusek dle výběru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06BCA2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</w:tr>
      <w:tr w:rsidR="00CF0BF3" w:rsidRPr="00CF0BF3" w14:paraId="0DA57A8D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C288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lang w:eastAsia="cs-CZ" w:bidi="he-IL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9A835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cs-CZ" w:bidi="he-IL"/>
              </w:rPr>
            </w:pP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6DA10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8655C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</w:tr>
      <w:tr w:rsidR="00CF0BF3" w:rsidRPr="00CF0BF3" w14:paraId="35F5B860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205B3DEE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sobota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638A9B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předkrm: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95085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Šabatové pomazánky s nakládanou zeleninou, gefilte fish a chalou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7622F3F3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1,3,10</w:t>
            </w:r>
          </w:p>
        </w:tc>
      </w:tr>
      <w:tr w:rsidR="00CF0BF3" w:rsidRPr="00CF0BF3" w14:paraId="28227AA4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F0189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3.1</w:t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AA343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hl. jídlo: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B6078D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Tradiční hovězí tagine s dušenou zeleninou a kuskusem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624C6744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1</w:t>
            </w:r>
          </w:p>
        </w:tc>
      </w:tr>
      <w:tr w:rsidR="00CF0BF3" w:rsidRPr="00CF0BF3" w14:paraId="345C37A7" w14:textId="77777777" w:rsidTr="00CF0BF3">
        <w:trPr>
          <w:gridAfter w:val="1"/>
          <w:wAfter w:w="132" w:type="dxa"/>
          <w:trHeight w:val="117"/>
        </w:trPr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C7A9D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lang w:eastAsia="cs-CZ" w:bidi="he-IL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FCB62C9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u w:val="single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u w:val="single"/>
                <w:lang w:eastAsia="cs-CZ" w:bidi="he-IL"/>
              </w:rPr>
              <w:t> </w:t>
            </w:r>
          </w:p>
        </w:tc>
        <w:tc>
          <w:tcPr>
            <w:tcW w:w="6593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899B660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Salát a zákusek dle výběru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F6565D" w14:textId="77777777" w:rsidR="00CF0BF3" w:rsidRPr="00CF0BF3" w:rsidRDefault="00CF0BF3" w:rsidP="00CF0BF3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</w:pPr>
            <w:r w:rsidRPr="00CF0BF3">
              <w:rPr>
                <w:rFonts w:eastAsia="Times New Roman" w:cs="Calibri"/>
                <w:color w:val="000000"/>
                <w:sz w:val="28"/>
                <w:szCs w:val="28"/>
                <w:lang w:eastAsia="cs-CZ" w:bidi="he-IL"/>
              </w:rPr>
              <w:t> </w:t>
            </w:r>
          </w:p>
        </w:tc>
      </w:tr>
      <w:tr w:rsidR="00CF0BF3" w:rsidRPr="00CF0BF3" w14:paraId="5266CD6A" w14:textId="77777777" w:rsidTr="00CF0BF3">
        <w:trPr>
          <w:gridAfter w:val="1"/>
          <w:wAfter w:w="131" w:type="dxa"/>
          <w:trHeight w:val="408"/>
        </w:trPr>
        <w:tc>
          <w:tcPr>
            <w:tcW w:w="9523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0CFE3E6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</w:pPr>
            <w:r w:rsidRPr="00CF0BF3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  <w:t>Platba převodem: 117323903/0300</w:t>
            </w:r>
            <w:r w:rsidRPr="00CF0BF3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  <w:br/>
              <w:t>Do poznámky jméno, datum akce a za co platíte.</w:t>
            </w:r>
            <w:r w:rsidRPr="00CF0BF3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  <w:br/>
              <w:t>Šabatová jídla:  ŽOP 180 Kč / 145 Kč, FŽO 225 Kč / 190 Kč, návštěvníci středisek ŽOP 390 Kč</w:t>
            </w:r>
          </w:p>
        </w:tc>
      </w:tr>
      <w:tr w:rsidR="00CF0BF3" w:rsidRPr="00CF0BF3" w14:paraId="02F60B2A" w14:textId="77777777" w:rsidTr="00CF0BF3">
        <w:trPr>
          <w:trHeight w:val="226"/>
        </w:trPr>
        <w:tc>
          <w:tcPr>
            <w:tcW w:w="9523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E333B3" w14:textId="77777777" w:rsidR="00CF0BF3" w:rsidRPr="00CF0BF3" w:rsidRDefault="00CF0BF3" w:rsidP="00CF0BF3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</w:pPr>
          </w:p>
        </w:tc>
        <w:tc>
          <w:tcPr>
            <w:tcW w:w="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32BD9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</w:pPr>
          </w:p>
        </w:tc>
      </w:tr>
      <w:tr w:rsidR="00CF0BF3" w:rsidRPr="00CF0BF3" w14:paraId="09960B77" w14:textId="77777777" w:rsidTr="00CF0BF3">
        <w:trPr>
          <w:trHeight w:val="249"/>
        </w:trPr>
        <w:tc>
          <w:tcPr>
            <w:tcW w:w="952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6E9E1" w14:textId="77777777" w:rsidR="00CF0BF3" w:rsidRPr="00CF0BF3" w:rsidRDefault="00CF0BF3" w:rsidP="00CF0BF3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</w:pPr>
            <w:r w:rsidRPr="00CF0BF3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cs-CZ" w:bidi="he-IL"/>
              </w:rPr>
              <w:t>Jídlo na šabat a na svátky je třeba objednat předem v restauraci na tel. 224 800 808 do čtvrtka do 14h nebo emailem na restaurace@kehilaprag.cz. Změna jídelníčku vyhrazena. Rok 2025</w:t>
            </w:r>
          </w:p>
        </w:tc>
        <w:tc>
          <w:tcPr>
            <w:tcW w:w="131" w:type="dxa"/>
            <w:vAlign w:val="center"/>
            <w:hideMark/>
          </w:tcPr>
          <w:p w14:paraId="6E17293D" w14:textId="77777777" w:rsidR="00CF0BF3" w:rsidRPr="00CF0BF3" w:rsidRDefault="00CF0BF3" w:rsidP="00CF0B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 w:bidi="he-IL"/>
              </w:rPr>
            </w:pPr>
          </w:p>
        </w:tc>
      </w:tr>
    </w:tbl>
    <w:p w14:paraId="5C4282E9" w14:textId="0F63590E" w:rsidR="003D33AF" w:rsidRDefault="00F6645E">
      <w:r>
        <w:rPr>
          <w:noProof/>
        </w:rPr>
        <w:drawing>
          <wp:anchor distT="0" distB="0" distL="114300" distR="114300" simplePos="0" relativeHeight="251657216" behindDoc="0" locked="0" layoutInCell="1" allowOverlap="1" wp14:anchorId="1BB241FD" wp14:editId="733D3D3E">
            <wp:simplePos x="0" y="0"/>
            <wp:positionH relativeFrom="column">
              <wp:posOffset>1618615</wp:posOffset>
            </wp:positionH>
            <wp:positionV relativeFrom="paragraph">
              <wp:posOffset>-9004300</wp:posOffset>
            </wp:positionV>
            <wp:extent cx="2714625" cy="657225"/>
            <wp:effectExtent l="0" t="0" r="0" b="0"/>
            <wp:wrapNone/>
            <wp:docPr id="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D33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45E"/>
    <w:rsid w:val="003D33AF"/>
    <w:rsid w:val="00CF0BF3"/>
    <w:rsid w:val="00F66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A9F3D"/>
  <w15:chartTrackingRefBased/>
  <w15:docId w15:val="{5D0AF71E-BAAA-47A2-A037-5C985A4831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cs-CZ" w:eastAsia="cs-CZ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60" w:line="259" w:lineRule="auto"/>
    </w:pPr>
    <w:rPr>
      <w:sz w:val="22"/>
      <w:szCs w:val="22"/>
      <w:lang w:eastAsia="en-US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233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esel\Downloads\menu%2029.12-3.1.dot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menu 29.12-3.1</Template>
  <TotalTime>2</TotalTime>
  <Pages>1</Pages>
  <Words>205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 Veselý</dc:creator>
  <cp:keywords/>
  <dc:description/>
  <cp:lastModifiedBy>Pavel Veselý</cp:lastModifiedBy>
  <cp:revision>1</cp:revision>
  <dcterms:created xsi:type="dcterms:W3CDTF">2025-12-28T21:12:00Z</dcterms:created>
  <dcterms:modified xsi:type="dcterms:W3CDTF">2025-12-28T21:14:00Z</dcterms:modified>
</cp:coreProperties>
</file>